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42693" w14:textId="75F514AE" w:rsidR="00236FAA" w:rsidRDefault="004C4AC6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19510B">
        <w:rPr>
          <w:rFonts w:hint="eastAsia"/>
        </w:rPr>
        <w:t>３</w:t>
      </w:r>
      <w:r>
        <w:rPr>
          <w:rFonts w:hint="eastAsia"/>
        </w:rPr>
        <w:t>号</w:t>
      </w:r>
    </w:p>
    <w:p w14:paraId="1BC8B0E4" w14:textId="77777777" w:rsidR="00236FAA" w:rsidRDefault="00236FAA">
      <w:pPr>
        <w:wordWrap w:val="0"/>
        <w:overflowPunct w:val="0"/>
        <w:autoSpaceDE w:val="0"/>
        <w:autoSpaceDN w:val="0"/>
      </w:pPr>
    </w:p>
    <w:p w14:paraId="7D36EC59" w14:textId="77777777" w:rsidR="00236FAA" w:rsidRDefault="00236FAA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入札</w:t>
      </w:r>
      <w:r>
        <w:rPr>
          <w:rFonts w:hint="eastAsia"/>
        </w:rPr>
        <w:t>書</w:t>
      </w:r>
    </w:p>
    <w:p w14:paraId="3F160426" w14:textId="77777777" w:rsidR="00236FAA" w:rsidRDefault="00236FAA">
      <w:pPr>
        <w:wordWrap w:val="0"/>
        <w:overflowPunct w:val="0"/>
        <w:autoSpaceDE w:val="0"/>
        <w:autoSpaceDN w:val="0"/>
      </w:pPr>
    </w:p>
    <w:p w14:paraId="4AA9FC59" w14:textId="77777777" w:rsidR="00236FAA" w:rsidRDefault="00236FAA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940"/>
        <w:gridCol w:w="516"/>
        <w:gridCol w:w="516"/>
        <w:gridCol w:w="516"/>
        <w:gridCol w:w="516"/>
        <w:gridCol w:w="516"/>
        <w:gridCol w:w="516"/>
        <w:gridCol w:w="516"/>
        <w:gridCol w:w="516"/>
        <w:gridCol w:w="517"/>
        <w:gridCol w:w="1470"/>
      </w:tblGrid>
      <w:tr w:rsidR="00236FAA" w14:paraId="7357F1CF" w14:textId="77777777">
        <w:trPr>
          <w:cantSplit/>
          <w:trHeight w:val="371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2B44D" w14:textId="77777777" w:rsidR="00236FAA" w:rsidRDefault="00236FA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0" w:type="dxa"/>
            <w:vMerge w:val="restart"/>
            <w:vAlign w:val="center"/>
          </w:tcPr>
          <w:p w14:paraId="780BE33B" w14:textId="77777777" w:rsidR="00236FAA" w:rsidRDefault="00236FA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516" w:type="dxa"/>
            <w:vAlign w:val="center"/>
          </w:tcPr>
          <w:p w14:paraId="7B1958F9" w14:textId="77777777" w:rsidR="00236FAA" w:rsidRDefault="00236FA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516" w:type="dxa"/>
            <w:vAlign w:val="center"/>
          </w:tcPr>
          <w:p w14:paraId="1677431E" w14:textId="77777777" w:rsidR="00236FAA" w:rsidRDefault="00236FA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16" w:type="dxa"/>
            <w:vAlign w:val="center"/>
          </w:tcPr>
          <w:p w14:paraId="785696B5" w14:textId="77777777" w:rsidR="00236FAA" w:rsidRDefault="00236FA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16" w:type="dxa"/>
            <w:vAlign w:val="center"/>
          </w:tcPr>
          <w:p w14:paraId="2CE0A287" w14:textId="77777777" w:rsidR="00236FAA" w:rsidRDefault="00236FA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16" w:type="dxa"/>
            <w:vAlign w:val="center"/>
          </w:tcPr>
          <w:p w14:paraId="40C7E9CA" w14:textId="77777777" w:rsidR="00236FAA" w:rsidRDefault="00236FA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516" w:type="dxa"/>
            <w:vAlign w:val="center"/>
          </w:tcPr>
          <w:p w14:paraId="5060AE91" w14:textId="77777777" w:rsidR="00236FAA" w:rsidRDefault="00236FA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16" w:type="dxa"/>
            <w:vAlign w:val="center"/>
          </w:tcPr>
          <w:p w14:paraId="2815D5C1" w14:textId="77777777" w:rsidR="00236FAA" w:rsidRDefault="00236FA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16" w:type="dxa"/>
            <w:vAlign w:val="center"/>
          </w:tcPr>
          <w:p w14:paraId="68B62839" w14:textId="77777777" w:rsidR="00236FAA" w:rsidRDefault="00236FA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17" w:type="dxa"/>
            <w:vAlign w:val="center"/>
          </w:tcPr>
          <w:p w14:paraId="2F320E1E" w14:textId="77777777" w:rsidR="00236FAA" w:rsidRDefault="00236FA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円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44E98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FAA" w14:paraId="1F8D1B57" w14:textId="77777777">
        <w:trPr>
          <w:cantSplit/>
          <w:trHeight w:val="889"/>
        </w:trPr>
        <w:tc>
          <w:tcPr>
            <w:tcW w:w="1470" w:type="dxa"/>
            <w:vMerge/>
            <w:tcBorders>
              <w:left w:val="nil"/>
              <w:bottom w:val="nil"/>
              <w:right w:val="nil"/>
            </w:tcBorders>
          </w:tcPr>
          <w:p w14:paraId="0FE4952D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40" w:type="dxa"/>
            <w:vMerge/>
          </w:tcPr>
          <w:p w14:paraId="4F3BA64E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6" w:type="dxa"/>
          </w:tcPr>
          <w:p w14:paraId="3E67D8B3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6" w:type="dxa"/>
          </w:tcPr>
          <w:p w14:paraId="30F1271E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6" w:type="dxa"/>
          </w:tcPr>
          <w:p w14:paraId="2E766671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6" w:type="dxa"/>
          </w:tcPr>
          <w:p w14:paraId="0F44CDE7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6" w:type="dxa"/>
          </w:tcPr>
          <w:p w14:paraId="5D9BCA05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6" w:type="dxa"/>
          </w:tcPr>
          <w:p w14:paraId="3CA1F703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6" w:type="dxa"/>
          </w:tcPr>
          <w:p w14:paraId="2C8DF5B9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6" w:type="dxa"/>
          </w:tcPr>
          <w:p w14:paraId="5D18868F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7" w:type="dxa"/>
          </w:tcPr>
          <w:p w14:paraId="10EEF950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DF31FA" w14:textId="77777777" w:rsidR="00236FAA" w:rsidRDefault="00236FAA">
            <w:pPr>
              <w:wordWrap w:val="0"/>
              <w:overflowPunct w:val="0"/>
              <w:autoSpaceDE w:val="0"/>
              <w:autoSpaceDN w:val="0"/>
            </w:pPr>
          </w:p>
        </w:tc>
      </w:tr>
    </w:tbl>
    <w:p w14:paraId="035E9214" w14:textId="77777777" w:rsidR="00236FAA" w:rsidRDefault="00236FAA">
      <w:pPr>
        <w:wordWrap w:val="0"/>
        <w:overflowPunct w:val="0"/>
        <w:autoSpaceDE w:val="0"/>
        <w:autoSpaceDN w:val="0"/>
      </w:pPr>
    </w:p>
    <w:p w14:paraId="5E16C8F4" w14:textId="2B67E90B" w:rsidR="00236FAA" w:rsidRDefault="00855B8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236FAA">
        <w:rPr>
          <w:rFonts w:hint="eastAsia"/>
        </w:rPr>
        <w:t xml:space="preserve">委託業務番号　</w:t>
      </w:r>
      <w:r w:rsidR="00D77CF6">
        <w:rPr>
          <w:rFonts w:hint="eastAsia"/>
        </w:rPr>
        <w:t xml:space="preserve"> </w:t>
      </w:r>
      <w:r w:rsidR="00FB416A">
        <w:rPr>
          <w:rFonts w:hint="eastAsia"/>
        </w:rPr>
        <w:t>山健福</w:t>
      </w:r>
      <w:r w:rsidR="00600A94">
        <w:rPr>
          <w:rFonts w:hint="eastAsia"/>
        </w:rPr>
        <w:t>委第</w:t>
      </w:r>
      <w:r w:rsidR="00FC3B16">
        <w:rPr>
          <w:rFonts w:hint="eastAsia"/>
        </w:rPr>
        <w:t>３</w:t>
      </w:r>
      <w:r>
        <w:rPr>
          <w:rFonts w:hint="eastAsia"/>
        </w:rPr>
        <w:t>号</w:t>
      </w:r>
    </w:p>
    <w:p w14:paraId="5B9FA491" w14:textId="1CB7A576" w:rsidR="00FC3B16" w:rsidRDefault="00236FAA">
      <w:pPr>
        <w:wordWrap w:val="0"/>
        <w:overflowPunct w:val="0"/>
        <w:autoSpaceDE w:val="0"/>
        <w:autoSpaceDN w:val="0"/>
        <w:rPr>
          <w:spacing w:val="24"/>
        </w:rPr>
      </w:pPr>
      <w:r>
        <w:rPr>
          <w:rFonts w:hint="eastAsia"/>
        </w:rPr>
        <w:t xml:space="preserve">　　</w:t>
      </w:r>
      <w:r>
        <w:rPr>
          <w:rFonts w:hint="eastAsia"/>
          <w:spacing w:val="24"/>
        </w:rPr>
        <w:t>委託業務名</w:t>
      </w:r>
      <w:r w:rsidR="00FB416A">
        <w:rPr>
          <w:rFonts w:hint="eastAsia"/>
          <w:spacing w:val="24"/>
        </w:rPr>
        <w:t xml:space="preserve">　</w:t>
      </w:r>
      <w:r w:rsidR="0088552A">
        <w:rPr>
          <w:rFonts w:hint="eastAsia"/>
          <w:spacing w:val="24"/>
        </w:rPr>
        <w:t>令和８年度</w:t>
      </w:r>
      <w:r w:rsidR="00FC3B16">
        <w:rPr>
          <w:rFonts w:hint="eastAsia"/>
          <w:spacing w:val="24"/>
        </w:rPr>
        <w:t>山江村障がい福祉計画</w:t>
      </w:r>
      <w:r w:rsidR="0088552A">
        <w:rPr>
          <w:rFonts w:hint="eastAsia"/>
          <w:spacing w:val="24"/>
        </w:rPr>
        <w:t>等策定業務委託</w:t>
      </w:r>
    </w:p>
    <w:p w14:paraId="2B28219E" w14:textId="28C838D4" w:rsidR="00236FAA" w:rsidRDefault="00236FAA" w:rsidP="0088552A">
      <w:pPr>
        <w:wordWrap w:val="0"/>
        <w:overflowPunct w:val="0"/>
        <w:autoSpaceDE w:val="0"/>
        <w:autoSpaceDN w:val="0"/>
        <w:rPr>
          <w:rFonts w:hint="eastAsia"/>
        </w:rPr>
      </w:pPr>
    </w:p>
    <w:p w14:paraId="3D9E703B" w14:textId="77777777" w:rsidR="00236FAA" w:rsidRDefault="00236FA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</w:p>
    <w:p w14:paraId="02446C5E" w14:textId="77777777" w:rsidR="00236FAA" w:rsidRDefault="00236FAA">
      <w:pPr>
        <w:wordWrap w:val="0"/>
        <w:overflowPunct w:val="0"/>
        <w:autoSpaceDE w:val="0"/>
        <w:autoSpaceDN w:val="0"/>
      </w:pPr>
    </w:p>
    <w:p w14:paraId="15FDF8F7" w14:textId="77777777" w:rsidR="00236FAA" w:rsidRDefault="00236FAA">
      <w:pPr>
        <w:wordWrap w:val="0"/>
        <w:overflowPunct w:val="0"/>
        <w:autoSpaceDE w:val="0"/>
        <w:autoSpaceDN w:val="0"/>
      </w:pPr>
    </w:p>
    <w:p w14:paraId="4B44D2A8" w14:textId="77777777" w:rsidR="00236FAA" w:rsidRDefault="00236FA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山江村競争契約入札心得その他関係規定を承諾のうえ入札します。</w:t>
      </w:r>
    </w:p>
    <w:p w14:paraId="2A5246FB" w14:textId="77777777" w:rsidR="00236FAA" w:rsidRDefault="00236FAA">
      <w:pPr>
        <w:wordWrap w:val="0"/>
        <w:overflowPunct w:val="0"/>
        <w:autoSpaceDE w:val="0"/>
        <w:autoSpaceDN w:val="0"/>
      </w:pPr>
    </w:p>
    <w:p w14:paraId="3179DDC1" w14:textId="77777777" w:rsidR="00236FAA" w:rsidRDefault="00236FAA">
      <w:pPr>
        <w:wordWrap w:val="0"/>
        <w:overflowPunct w:val="0"/>
        <w:autoSpaceDE w:val="0"/>
        <w:autoSpaceDN w:val="0"/>
      </w:pPr>
    </w:p>
    <w:p w14:paraId="2B3D1566" w14:textId="77777777" w:rsidR="00236FAA" w:rsidRDefault="00D77CF6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令和　　</w:t>
      </w:r>
      <w:r w:rsidR="00236FAA">
        <w:rPr>
          <w:rFonts w:hint="eastAsia"/>
        </w:rPr>
        <w:t xml:space="preserve">年　　月　　日　　</w:t>
      </w:r>
    </w:p>
    <w:p w14:paraId="616AAD30" w14:textId="77777777" w:rsidR="00236FAA" w:rsidRDefault="00236FAA">
      <w:pPr>
        <w:wordWrap w:val="0"/>
        <w:overflowPunct w:val="0"/>
        <w:autoSpaceDE w:val="0"/>
        <w:autoSpaceDN w:val="0"/>
      </w:pPr>
    </w:p>
    <w:p w14:paraId="5483010C" w14:textId="77777777" w:rsidR="00855B8A" w:rsidRDefault="00855B8A" w:rsidP="00855B8A">
      <w:pPr>
        <w:wordWrap w:val="0"/>
        <w:overflowPunct w:val="0"/>
        <w:autoSpaceDE w:val="0"/>
        <w:autoSpaceDN w:val="0"/>
        <w:jc w:val="left"/>
      </w:pPr>
      <w:r>
        <w:rPr>
          <w:rFonts w:hint="eastAsia"/>
          <w:spacing w:val="210"/>
        </w:rPr>
        <w:t xml:space="preserve">        </w:t>
      </w:r>
      <w:r w:rsidR="00236FAA">
        <w:rPr>
          <w:rFonts w:hint="eastAsia"/>
          <w:spacing w:val="210"/>
        </w:rPr>
        <w:t>住</w:t>
      </w:r>
      <w:r w:rsidR="00236FAA">
        <w:rPr>
          <w:rFonts w:hint="eastAsia"/>
        </w:rPr>
        <w:t xml:space="preserve">所　　　　　　　　　　　　</w:t>
      </w:r>
      <w:r>
        <w:rPr>
          <w:rFonts w:hint="eastAsia"/>
        </w:rPr>
        <w:t xml:space="preserve">　　</w:t>
      </w:r>
    </w:p>
    <w:p w14:paraId="40CC17CE" w14:textId="77777777" w:rsidR="00855B8A" w:rsidRDefault="00855B8A" w:rsidP="00855B8A">
      <w:pPr>
        <w:wordWrap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　　　　　　　　　　　　　　　　　　　商号又は</w:t>
      </w:r>
    </w:p>
    <w:p w14:paraId="70BA09A2" w14:textId="77777777" w:rsidR="00855B8A" w:rsidRPr="00855B8A" w:rsidRDefault="00855B8A" w:rsidP="00855B8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spacing w:val="210"/>
        </w:rPr>
        <w:t>名</w:t>
      </w:r>
      <w:r>
        <w:rPr>
          <w:rFonts w:hint="eastAsia"/>
        </w:rPr>
        <w:t>称</w:t>
      </w:r>
    </w:p>
    <w:p w14:paraId="2C1076DA" w14:textId="77777777" w:rsidR="00236FAA" w:rsidRDefault="00855B8A" w:rsidP="00855B8A">
      <w:pPr>
        <w:wordWrap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                                        </w:t>
      </w:r>
      <w:r w:rsidR="00236FAA">
        <w:rPr>
          <w:rFonts w:hint="eastAsia"/>
        </w:rPr>
        <w:t xml:space="preserve">代表者名　</w:t>
      </w:r>
      <w:r>
        <w:rPr>
          <w:rFonts w:hint="eastAsia"/>
        </w:rPr>
        <w:t xml:space="preserve">　　　　　　　　　　　　　　印</w:t>
      </w:r>
    </w:p>
    <w:p w14:paraId="0EAC4B5C" w14:textId="77777777" w:rsidR="00236FAA" w:rsidRDefault="00236FAA">
      <w:pPr>
        <w:wordWrap w:val="0"/>
        <w:overflowPunct w:val="0"/>
        <w:autoSpaceDE w:val="0"/>
        <w:autoSpaceDN w:val="0"/>
      </w:pPr>
    </w:p>
    <w:p w14:paraId="02D3CAD0" w14:textId="77777777" w:rsidR="00236FAA" w:rsidRDefault="00236FAA">
      <w:pPr>
        <w:wordWrap w:val="0"/>
        <w:overflowPunct w:val="0"/>
        <w:autoSpaceDE w:val="0"/>
        <w:autoSpaceDN w:val="0"/>
      </w:pPr>
    </w:p>
    <w:p w14:paraId="12183E7E" w14:textId="77777777" w:rsidR="00236FAA" w:rsidRDefault="00236FA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山江村長　　　　様</w:t>
      </w:r>
    </w:p>
    <w:p w14:paraId="472232B4" w14:textId="77777777" w:rsidR="00236FAA" w:rsidRDefault="00236FAA">
      <w:pPr>
        <w:wordWrap w:val="0"/>
        <w:overflowPunct w:val="0"/>
        <w:autoSpaceDE w:val="0"/>
        <w:autoSpaceDN w:val="0"/>
      </w:pPr>
    </w:p>
    <w:p w14:paraId="06000673" w14:textId="77777777" w:rsidR="00236FAA" w:rsidRDefault="00236FAA">
      <w:pPr>
        <w:wordWrap w:val="0"/>
        <w:overflowPunct w:val="0"/>
        <w:autoSpaceDE w:val="0"/>
        <w:autoSpaceDN w:val="0"/>
      </w:pPr>
    </w:p>
    <w:p w14:paraId="4A042233" w14:textId="77777777" w:rsidR="00236FAA" w:rsidRDefault="00236FA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備考</w:t>
      </w:r>
      <w:r>
        <w:t>)</w:t>
      </w:r>
    </w:p>
    <w:p w14:paraId="1BA0CFC1" w14:textId="77777777" w:rsidR="00236FAA" w:rsidRDefault="00236FAA">
      <w:pPr>
        <w:wordWrap w:val="0"/>
        <w:overflowPunct w:val="0"/>
        <w:autoSpaceDE w:val="0"/>
        <w:autoSpaceDN w:val="0"/>
        <w:ind w:left="516" w:hanging="51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入札</w:t>
      </w:r>
      <w:r>
        <w:t>(</w:t>
      </w:r>
      <w:r>
        <w:rPr>
          <w:rFonts w:hint="eastAsia"/>
        </w:rPr>
        <w:t>見積</w:t>
      </w:r>
      <w:r>
        <w:t>)</w:t>
      </w:r>
      <w:r>
        <w:rPr>
          <w:rFonts w:hint="eastAsia"/>
        </w:rPr>
        <w:t>金額の有効数字直前に￥を付すこと。</w:t>
      </w:r>
    </w:p>
    <w:p w14:paraId="034ECEB2" w14:textId="77777777" w:rsidR="00236FAA" w:rsidRDefault="00236FAA">
      <w:pPr>
        <w:wordWrap w:val="0"/>
        <w:overflowPunct w:val="0"/>
        <w:autoSpaceDE w:val="0"/>
        <w:autoSpaceDN w:val="0"/>
        <w:ind w:left="516" w:hanging="51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入札又は見積、工事番号又は委託業務番号、工事名又は委託業務名及び工事場所又は履行場所については、それぞれ不要の文字を抹消すること。</w:t>
      </w:r>
    </w:p>
    <w:p w14:paraId="015C4342" w14:textId="77777777" w:rsidR="00236FAA" w:rsidRDefault="00236FAA">
      <w:pPr>
        <w:wordWrap w:val="0"/>
        <w:overflowPunct w:val="0"/>
        <w:autoSpaceDE w:val="0"/>
        <w:autoSpaceDN w:val="0"/>
        <w:ind w:left="516" w:hanging="51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入札</w:t>
      </w:r>
      <w:r>
        <w:t>(</w:t>
      </w:r>
      <w:r>
        <w:rPr>
          <w:rFonts w:hint="eastAsia"/>
        </w:rPr>
        <w:t>見積</w:t>
      </w:r>
      <w:r>
        <w:t>)</w:t>
      </w:r>
      <w:r>
        <w:rPr>
          <w:rFonts w:hint="eastAsia"/>
        </w:rPr>
        <w:t>金額は、見積もった契約希望金額の</w:t>
      </w:r>
      <w:r w:rsidR="001B331C">
        <w:t>1</w:t>
      </w:r>
      <w:r w:rsidR="001B331C">
        <w:rPr>
          <w:rFonts w:hint="eastAsia"/>
        </w:rPr>
        <w:t>10</w:t>
      </w:r>
      <w:r w:rsidR="00A31CB4" w:rsidRPr="00A31CB4">
        <w:rPr>
          <w:rFonts w:hint="eastAsia"/>
        </w:rPr>
        <w:t>分の</w:t>
      </w:r>
      <w:r w:rsidR="00A31CB4" w:rsidRPr="00A31CB4">
        <w:t>100</w:t>
      </w:r>
      <w:r>
        <w:rPr>
          <w:rFonts w:hint="eastAsia"/>
        </w:rPr>
        <w:t>に相当する金額を記載すること。</w:t>
      </w:r>
    </w:p>
    <w:sectPr w:rsidR="00236FAA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C3150" w14:textId="77777777" w:rsidR="00236FAA" w:rsidRDefault="00236FAA" w:rsidP="00160691">
      <w:r>
        <w:separator/>
      </w:r>
    </w:p>
  </w:endnote>
  <w:endnote w:type="continuationSeparator" w:id="0">
    <w:p w14:paraId="26296970" w14:textId="77777777" w:rsidR="00236FAA" w:rsidRDefault="00236FAA" w:rsidP="0016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21D00" w14:textId="77777777" w:rsidR="00236FAA" w:rsidRDefault="00236FAA" w:rsidP="00160691">
      <w:r>
        <w:separator/>
      </w:r>
    </w:p>
  </w:footnote>
  <w:footnote w:type="continuationSeparator" w:id="0">
    <w:p w14:paraId="4AAC775D" w14:textId="77777777" w:rsidR="00236FAA" w:rsidRDefault="00236FAA" w:rsidP="0016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oNotTrackFormatting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FAA"/>
    <w:rsid w:val="00080383"/>
    <w:rsid w:val="00160691"/>
    <w:rsid w:val="0019510B"/>
    <w:rsid w:val="001B331C"/>
    <w:rsid w:val="001F2DFC"/>
    <w:rsid w:val="00236FAA"/>
    <w:rsid w:val="00276D33"/>
    <w:rsid w:val="002A11E0"/>
    <w:rsid w:val="00457E3B"/>
    <w:rsid w:val="004C4AC6"/>
    <w:rsid w:val="00566240"/>
    <w:rsid w:val="00600A94"/>
    <w:rsid w:val="00855B8A"/>
    <w:rsid w:val="0088552A"/>
    <w:rsid w:val="009A77AE"/>
    <w:rsid w:val="00A31CB4"/>
    <w:rsid w:val="00B02C29"/>
    <w:rsid w:val="00B40D60"/>
    <w:rsid w:val="00B83730"/>
    <w:rsid w:val="00BC1A7A"/>
    <w:rsid w:val="00D77CF6"/>
    <w:rsid w:val="00F8465D"/>
    <w:rsid w:val="00FB416A"/>
    <w:rsid w:val="00FC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81595EA"/>
  <w14:defaultImageDpi w14:val="0"/>
  <w15:docId w15:val="{B2758AF8-99D4-46DD-B01A-2DC222E8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村隆幸</dc:creator>
  <cp:lastModifiedBy>菖蒲祐太郎</cp:lastModifiedBy>
  <cp:revision>12</cp:revision>
  <cp:lastPrinted>2026-08-26T02:02:00Z</cp:lastPrinted>
  <dcterms:created xsi:type="dcterms:W3CDTF">2019-10-18T03:25:00Z</dcterms:created>
  <dcterms:modified xsi:type="dcterms:W3CDTF">2026-08-26T02:02:00Z</dcterms:modified>
</cp:coreProperties>
</file>